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EE9" w:rsidRDefault="000E2E91" w:rsidP="00CC1653">
      <w:pPr>
        <w:ind w:left="-284"/>
        <w:rPr>
          <w:rFonts w:ascii="Arial" w:hAnsi="Arial"/>
          <w:b/>
          <w:sz w:val="22"/>
          <w:szCs w:val="22"/>
        </w:rPr>
      </w:pPr>
      <w:r w:rsidRPr="00074EE9"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90170" distR="90170" simplePos="0" relativeHeight="251659264" behindDoc="0" locked="0" layoutInCell="1" allowOverlap="1" wp14:anchorId="2206CC60" wp14:editId="79DB556A">
                <wp:simplePos x="0" y="0"/>
                <wp:positionH relativeFrom="page">
                  <wp:posOffset>685800</wp:posOffset>
                </wp:positionH>
                <wp:positionV relativeFrom="page">
                  <wp:posOffset>1844040</wp:posOffset>
                </wp:positionV>
                <wp:extent cx="3398520" cy="106426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064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105" w:rsidRPr="003A657B" w:rsidRDefault="00043105" w:rsidP="00FD53FD">
                            <w:pPr>
                              <w:ind w:left="426"/>
                              <w:rPr>
                                <w:rFonts w:ascii="Arial" w:hAnsi="Arial" w:cs="Courier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043105" w:rsidRPr="003A657B" w:rsidRDefault="00043105" w:rsidP="00FD53FD">
                            <w:pPr>
                              <w:ind w:left="426"/>
                              <w:rPr>
                                <w:rFonts w:ascii="Arial" w:hAnsi="Arial" w:cs="Courier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0E2E91" w:rsidRDefault="00AD76BD" w:rsidP="00FD53FD">
                            <w:pPr>
                              <w:ind w:left="426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Regionalentwicklung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AD76BD" w:rsidRDefault="00AD76BD" w:rsidP="00FD53FD">
                            <w:pPr>
                              <w:ind w:left="426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Mittleres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Oberschwaben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e.V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:rsidR="00AD76BD" w:rsidRDefault="00AD76BD" w:rsidP="00FD53FD">
                            <w:pPr>
                              <w:ind w:left="426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Ebersbacher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Straße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4,</w:t>
                            </w:r>
                          </w:p>
                          <w:p w:rsidR="00AD76BD" w:rsidRDefault="00AD76BD" w:rsidP="00FD53FD">
                            <w:pPr>
                              <w:ind w:left="426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88361 Altshausen</w:t>
                            </w:r>
                          </w:p>
                          <w:p w:rsidR="000E2E91" w:rsidRPr="00074EE9" w:rsidRDefault="000E2E91" w:rsidP="00FD53FD">
                            <w:pPr>
                              <w:ind w:left="42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6CC6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4pt;margin-top:145.2pt;width:267.6pt;height:83.8pt;z-index:251659264;visibility:visible;mso-wrap-style:square;mso-width-percent:0;mso-height-percent:0;mso-wrap-distance-left:7.1pt;mso-wrap-distance-top:0;mso-wrap-distance-right:7.1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" stroked="f">
                <v:fill opacity="0"/>
                <v:textbox inset="0,0,0,0">
                  <w:txbxContent>
                    <w:p w:rsidR="00043105" w:rsidRPr="003A657B" w:rsidRDefault="00043105" w:rsidP="00FD53FD">
                      <w:pPr>
                        <w:ind w:left="426"/>
                        <w:rPr>
                          <w:rFonts w:ascii="Arial" w:hAnsi="Arial" w:cs="Courier"/>
                          <w:sz w:val="16"/>
                          <w:szCs w:val="16"/>
                          <w:lang w:val="en-US"/>
                        </w:rPr>
                      </w:pPr>
                    </w:p>
                    <w:p w:rsidR="00043105" w:rsidRPr="003A657B" w:rsidRDefault="00043105" w:rsidP="00FD53FD">
                      <w:pPr>
                        <w:ind w:left="426"/>
                        <w:rPr>
                          <w:rFonts w:ascii="Arial" w:hAnsi="Arial" w:cs="Courier"/>
                          <w:sz w:val="16"/>
                          <w:szCs w:val="16"/>
                          <w:lang w:val="en-US"/>
                        </w:rPr>
                      </w:pPr>
                    </w:p>
                    <w:p w:rsidR="000E2E91" w:rsidRDefault="00AD76BD" w:rsidP="00FD53FD">
                      <w:pPr>
                        <w:ind w:left="426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Regionalentwicklung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AD76BD" w:rsidRDefault="00AD76BD" w:rsidP="00FD53FD">
                      <w:pPr>
                        <w:ind w:left="426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Mittleres Oberschwaben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e.V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:rsidR="00AD76BD" w:rsidRDefault="00AD76BD" w:rsidP="00FD53FD">
                      <w:pPr>
                        <w:ind w:left="426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Ebersbacher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Straße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4,</w:t>
                      </w:r>
                    </w:p>
                    <w:p w:rsidR="00AD76BD" w:rsidRDefault="00AD76BD" w:rsidP="00FD53FD">
                      <w:pPr>
                        <w:ind w:left="426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88361 Altshausen</w:t>
                      </w:r>
                    </w:p>
                    <w:p w:rsidR="000E2E91" w:rsidRPr="00074EE9" w:rsidRDefault="000E2E91" w:rsidP="00FD53FD">
                      <w:pPr>
                        <w:ind w:left="42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0B19C5" w:rsidRDefault="000B19C5" w:rsidP="00CC1653">
      <w:pPr>
        <w:ind w:left="-284"/>
        <w:rPr>
          <w:rFonts w:ascii="Arial" w:hAnsi="Arial"/>
          <w:b/>
          <w:sz w:val="22"/>
          <w:szCs w:val="22"/>
        </w:rPr>
      </w:pPr>
    </w:p>
    <w:p w:rsidR="000B19C5" w:rsidRDefault="000B19C5" w:rsidP="00CC1653">
      <w:pPr>
        <w:ind w:left="-284"/>
        <w:rPr>
          <w:rFonts w:ascii="Arial" w:hAnsi="Arial"/>
          <w:b/>
          <w:sz w:val="22"/>
          <w:szCs w:val="22"/>
        </w:rPr>
      </w:pPr>
    </w:p>
    <w:p w:rsidR="008C46B3" w:rsidRDefault="008C46B3" w:rsidP="00CC1653">
      <w:pPr>
        <w:ind w:left="-284"/>
        <w:rPr>
          <w:rFonts w:ascii="Arial" w:hAnsi="Arial"/>
          <w:b/>
          <w:sz w:val="22"/>
          <w:szCs w:val="22"/>
        </w:rPr>
      </w:pPr>
    </w:p>
    <w:p w:rsidR="00FF43C9" w:rsidRDefault="00FF43C9" w:rsidP="00CC1653">
      <w:pPr>
        <w:ind w:left="-284"/>
        <w:rPr>
          <w:rFonts w:ascii="Arial" w:hAnsi="Arial"/>
          <w:b/>
          <w:sz w:val="22"/>
          <w:szCs w:val="22"/>
        </w:rPr>
      </w:pPr>
    </w:p>
    <w:p w:rsidR="000E2E91" w:rsidRPr="000E3402" w:rsidRDefault="00AD76BD" w:rsidP="000E2E91">
      <w:pPr>
        <w:ind w:left="-284"/>
        <w:rPr>
          <w:rFonts w:ascii="Arial" w:hAnsi="Arial" w:cs="Arial"/>
          <w:b/>
        </w:rPr>
      </w:pPr>
      <w:proofErr w:type="spellStart"/>
      <w:r w:rsidRPr="000E3402">
        <w:rPr>
          <w:rFonts w:ascii="Arial" w:hAnsi="Arial" w:cs="Arial"/>
          <w:b/>
        </w:rPr>
        <w:t>Kofinanzierungserklärung</w:t>
      </w:r>
      <w:proofErr w:type="spellEnd"/>
      <w:r w:rsidRPr="000E3402">
        <w:rPr>
          <w:rFonts w:ascii="Arial" w:hAnsi="Arial" w:cs="Arial"/>
          <w:b/>
        </w:rPr>
        <w:t xml:space="preserve"> </w:t>
      </w:r>
      <w:r w:rsidR="008A5FF9" w:rsidRPr="000E3402">
        <w:rPr>
          <w:rFonts w:ascii="Arial" w:hAnsi="Arial" w:cs="Arial"/>
          <w:b/>
        </w:rPr>
        <w:t xml:space="preserve">- </w:t>
      </w:r>
      <w:r w:rsidR="00573945" w:rsidRPr="000E3402">
        <w:rPr>
          <w:rFonts w:ascii="Arial" w:hAnsi="Arial" w:cs="Arial"/>
          <w:b/>
        </w:rPr>
        <w:t>Regionalbudget Projekt (</w:t>
      </w:r>
      <w:r w:rsidR="00630858" w:rsidRPr="00FE01F6">
        <w:rPr>
          <w:rFonts w:ascii="Arial" w:hAnsi="Arial" w:cs="Arial"/>
          <w:b/>
          <w:i/>
        </w:rPr>
        <w:t>Projekt</w:t>
      </w:r>
      <w:r w:rsidR="00573945" w:rsidRPr="00FE01F6">
        <w:rPr>
          <w:rFonts w:ascii="Arial" w:hAnsi="Arial" w:cs="Arial"/>
          <w:b/>
          <w:i/>
        </w:rPr>
        <w:t>nummer</w:t>
      </w:r>
      <w:r w:rsidR="00630858" w:rsidRPr="00FE01F6">
        <w:rPr>
          <w:rFonts w:ascii="Arial" w:hAnsi="Arial" w:cs="Arial"/>
          <w:b/>
          <w:i/>
        </w:rPr>
        <w:t>: -name</w:t>
      </w:r>
      <w:r w:rsidR="00573945" w:rsidRPr="000E3402">
        <w:rPr>
          <w:rFonts w:ascii="Arial" w:hAnsi="Arial" w:cs="Arial"/>
          <w:b/>
        </w:rPr>
        <w:t>)</w:t>
      </w:r>
    </w:p>
    <w:p w:rsidR="00074EE9" w:rsidRPr="00074EE9" w:rsidRDefault="00074EE9" w:rsidP="00CC1653">
      <w:pPr>
        <w:ind w:left="-284"/>
        <w:rPr>
          <w:rFonts w:ascii="Arial" w:hAnsi="Arial"/>
          <w:sz w:val="22"/>
          <w:szCs w:val="22"/>
        </w:rPr>
      </w:pPr>
    </w:p>
    <w:p w:rsidR="00074EE9" w:rsidRDefault="00074EE9" w:rsidP="00CC1653">
      <w:pPr>
        <w:ind w:left="-284"/>
        <w:rPr>
          <w:rFonts w:ascii="Arial" w:hAnsi="Arial"/>
          <w:sz w:val="22"/>
          <w:szCs w:val="22"/>
        </w:rPr>
      </w:pPr>
    </w:p>
    <w:p w:rsidR="00074EE9" w:rsidRDefault="00074EE9" w:rsidP="00CC1653">
      <w:pPr>
        <w:ind w:left="-284"/>
        <w:rPr>
          <w:rFonts w:ascii="Arial" w:hAnsi="Arial"/>
          <w:sz w:val="22"/>
          <w:szCs w:val="22"/>
        </w:rPr>
      </w:pPr>
    </w:p>
    <w:p w:rsidR="00AD76BD" w:rsidRPr="00AD76BD" w:rsidRDefault="00CC1653" w:rsidP="00AD76BD">
      <w:pPr>
        <w:ind w:left="-284"/>
        <w:rPr>
          <w:rFonts w:ascii="Arial" w:hAnsi="Arial" w:cs="Arial"/>
          <w:sz w:val="22"/>
          <w:szCs w:val="22"/>
        </w:rPr>
      </w:pPr>
      <w:r w:rsidRPr="00074EE9">
        <w:rPr>
          <w:rFonts w:ascii="Arial" w:hAnsi="Arial"/>
          <w:sz w:val="22"/>
          <w:szCs w:val="22"/>
        </w:rPr>
        <w:t>Sehr ge</w:t>
      </w:r>
      <w:r w:rsidR="00140866">
        <w:rPr>
          <w:rFonts w:ascii="Arial" w:hAnsi="Arial"/>
          <w:sz w:val="22"/>
          <w:szCs w:val="22"/>
        </w:rPr>
        <w:t>e</w:t>
      </w:r>
      <w:r w:rsidR="00FA3770">
        <w:rPr>
          <w:rFonts w:ascii="Arial" w:hAnsi="Arial"/>
          <w:sz w:val="22"/>
          <w:szCs w:val="22"/>
        </w:rPr>
        <w:t>hrte</w:t>
      </w:r>
      <w:r w:rsidRPr="00074EE9">
        <w:rPr>
          <w:rFonts w:ascii="Arial" w:hAnsi="Arial"/>
          <w:sz w:val="22"/>
          <w:szCs w:val="22"/>
        </w:rPr>
        <w:t xml:space="preserve"> </w:t>
      </w:r>
      <w:r w:rsidR="00AD76BD">
        <w:rPr>
          <w:rFonts w:ascii="Arial" w:hAnsi="Arial"/>
          <w:sz w:val="22"/>
          <w:szCs w:val="22"/>
        </w:rPr>
        <w:t>Frau …</w:t>
      </w:r>
      <w:r w:rsidR="000E2E91">
        <w:rPr>
          <w:rFonts w:ascii="Arial" w:hAnsi="Arial"/>
          <w:sz w:val="22"/>
          <w:szCs w:val="22"/>
        </w:rPr>
        <w:t>,</w:t>
      </w:r>
      <w:r w:rsidRPr="00074EE9">
        <w:rPr>
          <w:rFonts w:ascii="Arial" w:hAnsi="Arial"/>
          <w:sz w:val="22"/>
          <w:szCs w:val="22"/>
        </w:rPr>
        <w:br/>
      </w:r>
    </w:p>
    <w:p w:rsidR="00AC1112" w:rsidRDefault="00AD76BD" w:rsidP="00AC1112">
      <w:pPr>
        <w:ind w:left="-284"/>
        <w:jc w:val="both"/>
        <w:rPr>
          <w:rFonts w:ascii="Arial" w:hAnsi="Arial" w:cs="Arial"/>
          <w:sz w:val="22"/>
          <w:szCs w:val="22"/>
        </w:rPr>
      </w:pPr>
      <w:r w:rsidRPr="00AD76BD">
        <w:rPr>
          <w:rFonts w:ascii="Arial" w:hAnsi="Arial" w:cs="Arial"/>
          <w:sz w:val="22"/>
          <w:szCs w:val="22"/>
        </w:rPr>
        <w:t>hiermit erkläre ich, dass die Gemeinde</w:t>
      </w:r>
      <w:r w:rsidRPr="00FE01F6">
        <w:rPr>
          <w:rFonts w:ascii="Arial" w:hAnsi="Arial" w:cs="Arial"/>
          <w:i/>
          <w:sz w:val="22"/>
          <w:szCs w:val="22"/>
        </w:rPr>
        <w:t xml:space="preserve"> …</w:t>
      </w:r>
      <w:r w:rsidRPr="00AD76BD">
        <w:rPr>
          <w:rFonts w:ascii="Arial" w:hAnsi="Arial" w:cs="Arial"/>
          <w:sz w:val="22"/>
          <w:szCs w:val="22"/>
        </w:rPr>
        <w:t xml:space="preserve"> </w:t>
      </w:r>
      <w:r w:rsidR="00352C84">
        <w:rPr>
          <w:rFonts w:ascii="Arial" w:hAnsi="Arial" w:cs="Arial"/>
          <w:sz w:val="22"/>
          <w:szCs w:val="22"/>
        </w:rPr>
        <w:t>de</w:t>
      </w:r>
      <w:r w:rsidRPr="00AD76BD">
        <w:rPr>
          <w:rFonts w:ascii="Arial" w:hAnsi="Arial" w:cs="Arial"/>
          <w:sz w:val="22"/>
          <w:szCs w:val="22"/>
        </w:rPr>
        <w:t>m Projekt (</w:t>
      </w:r>
      <w:r w:rsidR="00630858" w:rsidRPr="00FE01F6">
        <w:rPr>
          <w:rFonts w:ascii="Arial" w:hAnsi="Arial" w:cs="Arial"/>
          <w:i/>
          <w:sz w:val="22"/>
          <w:szCs w:val="22"/>
        </w:rPr>
        <w:t>Projektn</w:t>
      </w:r>
      <w:r w:rsidRPr="00FE01F6">
        <w:rPr>
          <w:rFonts w:ascii="Arial" w:hAnsi="Arial" w:cs="Arial"/>
          <w:i/>
          <w:sz w:val="22"/>
          <w:szCs w:val="22"/>
        </w:rPr>
        <w:t>ummer</w:t>
      </w:r>
      <w:r w:rsidR="00630858" w:rsidRPr="00FE01F6">
        <w:rPr>
          <w:rFonts w:ascii="Arial" w:hAnsi="Arial" w:cs="Arial"/>
          <w:i/>
          <w:sz w:val="22"/>
          <w:szCs w:val="22"/>
        </w:rPr>
        <w:t>: -name</w:t>
      </w:r>
      <w:r w:rsidRPr="00AD76BD">
        <w:rPr>
          <w:rFonts w:ascii="Arial" w:hAnsi="Arial" w:cs="Arial"/>
          <w:sz w:val="22"/>
          <w:szCs w:val="22"/>
        </w:rPr>
        <w:t xml:space="preserve">) </w:t>
      </w:r>
      <w:r w:rsidR="00352C84">
        <w:rPr>
          <w:rFonts w:ascii="Arial" w:hAnsi="Arial" w:cs="Arial"/>
          <w:sz w:val="22"/>
          <w:szCs w:val="22"/>
        </w:rPr>
        <w:t>zustimmt</w:t>
      </w:r>
      <w:r w:rsidRPr="00AD76BD">
        <w:rPr>
          <w:rFonts w:ascii="Arial" w:hAnsi="Arial" w:cs="Arial"/>
          <w:sz w:val="22"/>
          <w:szCs w:val="22"/>
        </w:rPr>
        <w:t xml:space="preserve"> und erkläre mich hiermit verbindlich bereit, eine </w:t>
      </w:r>
      <w:proofErr w:type="spellStart"/>
      <w:r w:rsidRPr="00AD76BD">
        <w:rPr>
          <w:rFonts w:ascii="Arial" w:hAnsi="Arial" w:cs="Arial"/>
          <w:sz w:val="22"/>
          <w:szCs w:val="22"/>
        </w:rPr>
        <w:t>Kofinanzierung</w:t>
      </w:r>
      <w:proofErr w:type="spellEnd"/>
      <w:r w:rsidRPr="00AD76BD">
        <w:rPr>
          <w:rFonts w:ascii="Arial" w:hAnsi="Arial" w:cs="Arial"/>
          <w:sz w:val="22"/>
          <w:szCs w:val="22"/>
        </w:rPr>
        <w:t xml:space="preserve"> in Höhe von </w:t>
      </w:r>
      <w:r w:rsidRPr="00FE01F6">
        <w:rPr>
          <w:rFonts w:ascii="Arial" w:hAnsi="Arial" w:cs="Arial"/>
          <w:i/>
          <w:sz w:val="22"/>
          <w:szCs w:val="22"/>
        </w:rPr>
        <w:t>…</w:t>
      </w:r>
      <w:r w:rsidR="003205C3" w:rsidRPr="00FE01F6">
        <w:rPr>
          <w:rFonts w:ascii="Arial" w:hAnsi="Arial" w:cs="Arial"/>
          <w:i/>
          <w:sz w:val="22"/>
          <w:szCs w:val="22"/>
        </w:rPr>
        <w:t xml:space="preserve"> </w:t>
      </w:r>
      <w:r w:rsidR="003D5EB6">
        <w:rPr>
          <w:rFonts w:ascii="Arial" w:hAnsi="Arial" w:cs="Arial"/>
          <w:sz w:val="22"/>
          <w:szCs w:val="22"/>
        </w:rPr>
        <w:t>€, wie im Projektdatenblatt</w:t>
      </w:r>
      <w:r w:rsidRPr="00AD76BD">
        <w:rPr>
          <w:rFonts w:ascii="Arial" w:hAnsi="Arial" w:cs="Arial"/>
          <w:sz w:val="22"/>
          <w:szCs w:val="22"/>
        </w:rPr>
        <w:t xml:space="preserve"> angegeben, als Eigenbeitrag für das o.g. Projekt bereitzustellen.</w:t>
      </w:r>
    </w:p>
    <w:p w:rsidR="00AC1112" w:rsidRDefault="00AC1112" w:rsidP="00AC1112">
      <w:pPr>
        <w:ind w:left="-284"/>
        <w:jc w:val="both"/>
        <w:rPr>
          <w:rFonts w:ascii="Arial" w:hAnsi="Arial" w:cs="Arial"/>
          <w:sz w:val="22"/>
          <w:szCs w:val="22"/>
        </w:rPr>
      </w:pPr>
    </w:p>
    <w:p w:rsidR="00AC1112" w:rsidRDefault="00AC1112" w:rsidP="00AC1112">
      <w:pPr>
        <w:ind w:left="-284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D76BD" w:rsidRDefault="000D27F4" w:rsidP="00AD76BD">
      <w:pPr>
        <w:ind w:left="-284"/>
        <w:rPr>
          <w:rFonts w:ascii="Arial" w:hAnsi="Arial"/>
          <w:sz w:val="22"/>
          <w:szCs w:val="22"/>
        </w:rPr>
      </w:pPr>
      <w:r w:rsidRPr="004D17D9">
        <w:rPr>
          <w:rFonts w:ascii="Arial" w:hAnsi="Arial" w:cs="Arial"/>
          <w:sz w:val="22"/>
          <w:szCs w:val="22"/>
        </w:rPr>
        <w:t>Mit freundlichem Gruß</w:t>
      </w:r>
    </w:p>
    <w:p w:rsidR="00AD76BD" w:rsidRDefault="00AD76BD" w:rsidP="00AD76BD">
      <w:pPr>
        <w:ind w:left="-284"/>
        <w:rPr>
          <w:rFonts w:ascii="Arial" w:hAnsi="Arial"/>
          <w:sz w:val="22"/>
          <w:szCs w:val="22"/>
        </w:rPr>
      </w:pPr>
    </w:p>
    <w:p w:rsidR="000D27F4" w:rsidRPr="00AD76BD" w:rsidRDefault="000D27F4" w:rsidP="00AD76BD">
      <w:pPr>
        <w:rPr>
          <w:rFonts w:ascii="Arial" w:hAnsi="Arial"/>
          <w:sz w:val="22"/>
          <w:szCs w:val="22"/>
        </w:rPr>
      </w:pPr>
    </w:p>
    <w:sectPr w:rsidR="000D27F4" w:rsidRPr="00AD76BD" w:rsidSect="00AD76BD">
      <w:headerReference w:type="even" r:id="rId8"/>
      <w:headerReference w:type="default" r:id="rId9"/>
      <w:headerReference w:type="first" r:id="rId10"/>
      <w:pgSz w:w="11900" w:h="16840"/>
      <w:pgMar w:top="3402" w:right="1797" w:bottom="1440" w:left="1797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36C" w:rsidRDefault="00E2736C" w:rsidP="00751FB7">
      <w:r>
        <w:separator/>
      </w:r>
    </w:p>
  </w:endnote>
  <w:endnote w:type="continuationSeparator" w:id="0">
    <w:p w:rsidR="00E2736C" w:rsidRDefault="00E2736C" w:rsidP="00751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36C" w:rsidRDefault="00E2736C" w:rsidP="00751FB7">
      <w:r>
        <w:separator/>
      </w:r>
    </w:p>
  </w:footnote>
  <w:footnote w:type="continuationSeparator" w:id="0">
    <w:p w:rsidR="00E2736C" w:rsidRDefault="00E2736C" w:rsidP="00751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05" w:rsidRDefault="0004310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0253369D" wp14:editId="1EE4E347">
          <wp:simplePos x="0" y="0"/>
          <wp:positionH relativeFrom="column">
            <wp:posOffset>-1147445</wp:posOffset>
          </wp:positionH>
          <wp:positionV relativeFrom="paragraph">
            <wp:posOffset>-2165607</wp:posOffset>
          </wp:positionV>
          <wp:extent cx="7560000" cy="10698319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main_remo_Juni16_dh_RZ_fin_seite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05" w:rsidRDefault="00F418E7">
    <w:pPr>
      <w:pStyle w:val="Kopfzeile"/>
    </w:pPr>
    <w:r w:rsidRPr="00074EE9">
      <w:rPr>
        <w:rFonts w:ascii="Arial" w:hAnsi="Arial"/>
        <w:b/>
        <w:noProof/>
        <w:sz w:val="18"/>
        <w:szCs w:val="18"/>
        <w:lang w:eastAsia="de-DE"/>
      </w:rPr>
      <mc:AlternateContent>
        <mc:Choice Requires="wps">
          <w:drawing>
            <wp:anchor distT="0" distB="0" distL="90170" distR="90170" simplePos="0" relativeHeight="251670528" behindDoc="0" locked="0" layoutInCell="1" allowOverlap="1" wp14:anchorId="042CE2BE" wp14:editId="6A338D7A">
              <wp:simplePos x="0" y="0"/>
              <wp:positionH relativeFrom="page">
                <wp:posOffset>4772025</wp:posOffset>
              </wp:positionH>
              <wp:positionV relativeFrom="page">
                <wp:posOffset>1453515</wp:posOffset>
              </wp:positionV>
              <wp:extent cx="2513330" cy="335280"/>
              <wp:effectExtent l="0" t="0" r="0" b="0"/>
              <wp:wrapThrough wrapText="largest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3330" cy="3352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8E7" w:rsidRPr="00074EE9" w:rsidRDefault="00F418E7" w:rsidP="00F418E7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Seite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D76BD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FF43C9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von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instrText xml:space="preserve"> SECTIONPAGES  \* MERGEFORMAT </w:instrTex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D76BD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F418E7" w:rsidRPr="00074EE9" w:rsidRDefault="00F418E7" w:rsidP="00F418E7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:rsidR="00F418E7" w:rsidRPr="00074EE9" w:rsidRDefault="00F418E7" w:rsidP="00F418E7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:rsidR="00F418E7" w:rsidRPr="00EA2586" w:rsidRDefault="00F418E7" w:rsidP="00F418E7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:rsidR="00F418E7" w:rsidRPr="00EA2586" w:rsidRDefault="00F418E7" w:rsidP="00F418E7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:rsidR="00F418E7" w:rsidRPr="00EA2586" w:rsidRDefault="00F418E7" w:rsidP="00F418E7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2CE2B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75.75pt;margin-top:114.45pt;width:197.9pt;height:26.4pt;z-index:251670528;visibility:visible;mso-wrap-style:square;mso-width-percent:0;mso-height-percent:0;mso-wrap-distance-left:7.1pt;mso-wrap-distance-top:0;mso-wrap-distance-right:7.1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" stroked="f">
              <v:fill opacity="0"/>
              <v:textbox inset="0,0,0,0">
                <w:txbxContent>
                  <w:p w:rsidR="00F418E7" w:rsidRPr="00074EE9" w:rsidRDefault="00F418E7" w:rsidP="00F418E7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Seite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fldChar w:fldCharType="separate"/>
                    </w:r>
                    <w:r w:rsidR="00AD76BD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 </w:t>
                    </w:r>
                    <w:r w:rsidR="00FF43C9">
                      <w:rPr>
                        <w:rFonts w:ascii="Arial" w:hAnsi="Arial"/>
                        <w:sz w:val="18"/>
                        <w:szCs w:val="18"/>
                      </w:rPr>
                      <w:t>von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instrText xml:space="preserve"> SECTIONPAGES  \* MERGEFORMAT </w:instrTex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fldChar w:fldCharType="separate"/>
                    </w:r>
                    <w:r w:rsidR="00AD76BD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fldChar w:fldCharType="end"/>
                    </w:r>
                  </w:p>
                  <w:p w:rsidR="00F418E7" w:rsidRPr="00074EE9" w:rsidRDefault="00F418E7" w:rsidP="00F418E7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8"/>
                        <w:szCs w:val="18"/>
                      </w:rPr>
                    </w:pPr>
                  </w:p>
                  <w:p w:rsidR="00F418E7" w:rsidRPr="00074EE9" w:rsidRDefault="00F418E7" w:rsidP="00F418E7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8"/>
                        <w:szCs w:val="18"/>
                      </w:rPr>
                    </w:pPr>
                  </w:p>
                  <w:p w:rsidR="00F418E7" w:rsidRPr="00EA2586" w:rsidRDefault="00F418E7" w:rsidP="00F418E7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4"/>
                        <w:szCs w:val="14"/>
                      </w:rPr>
                    </w:pPr>
                  </w:p>
                  <w:p w:rsidR="00F418E7" w:rsidRPr="00EA2586" w:rsidRDefault="00F418E7" w:rsidP="00F418E7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4"/>
                        <w:szCs w:val="14"/>
                      </w:rPr>
                    </w:pPr>
                  </w:p>
                  <w:p w:rsidR="00F418E7" w:rsidRPr="00EA2586" w:rsidRDefault="00F418E7" w:rsidP="00F418E7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  <w10:wrap type="through" side="largest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05" w:rsidRPr="00AD76BD" w:rsidRDefault="00781E29">
    <w:pPr>
      <w:pStyle w:val="Kopfzeile"/>
      <w:rPr>
        <w:rFonts w:ascii="Arial" w:hAnsi="Arial" w:cs="Arial"/>
        <w:sz w:val="20"/>
        <w:szCs w:val="20"/>
      </w:rPr>
    </w:pPr>
    <w:r w:rsidRPr="00AD76BD">
      <w:rPr>
        <w:rFonts w:ascii="Arial" w:hAnsi="Arial" w:cs="Arial"/>
        <w:b/>
        <w:noProof/>
        <w:sz w:val="20"/>
        <w:szCs w:val="20"/>
        <w:lang w:eastAsia="de-DE"/>
      </w:rPr>
      <mc:AlternateContent>
        <mc:Choice Requires="wps">
          <w:drawing>
            <wp:anchor distT="0" distB="0" distL="90170" distR="90170" simplePos="0" relativeHeight="251673600" behindDoc="0" locked="0" layoutInCell="1" allowOverlap="1" wp14:anchorId="00A2F5BF" wp14:editId="06BA5ECE">
              <wp:simplePos x="0" y="0"/>
              <wp:positionH relativeFrom="page">
                <wp:posOffset>4770120</wp:posOffset>
              </wp:positionH>
              <wp:positionV relativeFrom="page">
                <wp:posOffset>1775460</wp:posOffset>
              </wp:positionV>
              <wp:extent cx="2285676" cy="1272540"/>
              <wp:effectExtent l="0" t="0" r="0" b="0"/>
              <wp:wrapThrough wrapText="largest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676" cy="12725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E29" w:rsidRPr="00074EE9" w:rsidRDefault="00781E29" w:rsidP="00781E29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:rsidR="00781E29" w:rsidRPr="00074EE9" w:rsidRDefault="00781E29" w:rsidP="00781E29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:rsidR="00781E29" w:rsidRPr="00EA2586" w:rsidRDefault="00781E29" w:rsidP="00781E29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:rsidR="00781E29" w:rsidRPr="00EA2586" w:rsidRDefault="00781E29" w:rsidP="00781E29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:rsidR="00781E29" w:rsidRPr="00EA2586" w:rsidRDefault="00781E29" w:rsidP="00781E29">
                          <w:pPr>
                            <w:shd w:val="clear" w:color="auto" w:fill="FFFFFF"/>
                            <w:rPr>
                              <w:rFonts w:ascii="Arial" w:hAnsi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2F5B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5.6pt;margin-top:139.8pt;width:179.95pt;height:100.2pt;z-index:251673600;visibility:visible;mso-wrap-style:square;mso-width-percent:0;mso-height-percent:0;mso-wrap-distance-left:7.1pt;mso-wrap-distance-top:0;mso-wrap-distance-right:7.1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" stroked="f">
              <v:fill opacity="0"/>
              <v:textbox inset="0,0,0,0">
                <w:txbxContent>
                  <w:p w:rsidR="00781E29" w:rsidRPr="00074EE9" w:rsidRDefault="00781E29" w:rsidP="00781E29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8"/>
                        <w:szCs w:val="18"/>
                      </w:rPr>
                    </w:pPr>
                  </w:p>
                  <w:p w:rsidR="00781E29" w:rsidRPr="00074EE9" w:rsidRDefault="00781E29" w:rsidP="00781E29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8"/>
                        <w:szCs w:val="18"/>
                      </w:rPr>
                    </w:pPr>
                  </w:p>
                  <w:p w:rsidR="00781E29" w:rsidRPr="00EA2586" w:rsidRDefault="00781E29" w:rsidP="00781E29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4"/>
                        <w:szCs w:val="14"/>
                      </w:rPr>
                    </w:pPr>
                  </w:p>
                  <w:p w:rsidR="00781E29" w:rsidRPr="00EA2586" w:rsidRDefault="00781E29" w:rsidP="00781E29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4"/>
                        <w:szCs w:val="14"/>
                      </w:rPr>
                    </w:pPr>
                  </w:p>
                  <w:p w:rsidR="00781E29" w:rsidRPr="00EA2586" w:rsidRDefault="00781E29" w:rsidP="00781E29">
                    <w:pPr>
                      <w:shd w:val="clear" w:color="auto" w:fill="FFFFFF"/>
                      <w:rPr>
                        <w:rFonts w:ascii="Arial" w:hAnsi="Arial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  <w10:wrap type="through" side="largest" anchorx="page" anchory="page"/>
            </v:shape>
          </w:pict>
        </mc:Fallback>
      </mc:AlternateContent>
    </w:r>
    <w:r w:rsidR="00AD76BD" w:rsidRPr="00AD76BD">
      <w:rPr>
        <w:rFonts w:ascii="Arial" w:hAnsi="Arial" w:cs="Arial"/>
        <w:sz w:val="20"/>
        <w:szCs w:val="20"/>
      </w:rPr>
      <w:t>Briefkopf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B4B09"/>
    <w:multiLevelType w:val="hybridMultilevel"/>
    <w:tmpl w:val="540E0E34"/>
    <w:lvl w:ilvl="0" w:tplc="628CFA7C">
      <w:start w:val="1"/>
      <w:numFmt w:val="decimal"/>
      <w:lvlText w:val="%1."/>
      <w:lvlJc w:val="left"/>
      <w:pPr>
        <w:ind w:left="436" w:hanging="360"/>
      </w:pPr>
      <w:rPr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224B4D70"/>
    <w:multiLevelType w:val="hybridMultilevel"/>
    <w:tmpl w:val="1BDE6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62F16"/>
    <w:multiLevelType w:val="hybridMultilevel"/>
    <w:tmpl w:val="CCA0D3CC"/>
    <w:lvl w:ilvl="0" w:tplc="DF020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E91"/>
    <w:rsid w:val="00011831"/>
    <w:rsid w:val="00043105"/>
    <w:rsid w:val="00051105"/>
    <w:rsid w:val="00074EE9"/>
    <w:rsid w:val="00093465"/>
    <w:rsid w:val="0009601B"/>
    <w:rsid w:val="000A7AF9"/>
    <w:rsid w:val="000B19C5"/>
    <w:rsid w:val="000C4834"/>
    <w:rsid w:val="000C74B4"/>
    <w:rsid w:val="000D27F4"/>
    <w:rsid w:val="000E2E91"/>
    <w:rsid w:val="000E3402"/>
    <w:rsid w:val="00117FB8"/>
    <w:rsid w:val="00125194"/>
    <w:rsid w:val="00140866"/>
    <w:rsid w:val="001532D5"/>
    <w:rsid w:val="00155FF4"/>
    <w:rsid w:val="00184FF1"/>
    <w:rsid w:val="0019229B"/>
    <w:rsid w:val="001A73B0"/>
    <w:rsid w:val="001B1B8C"/>
    <w:rsid w:val="001D3B63"/>
    <w:rsid w:val="001D3DC7"/>
    <w:rsid w:val="0020405B"/>
    <w:rsid w:val="0020694B"/>
    <w:rsid w:val="00212BFD"/>
    <w:rsid w:val="0021351A"/>
    <w:rsid w:val="00235C92"/>
    <w:rsid w:val="00254CDD"/>
    <w:rsid w:val="0026266E"/>
    <w:rsid w:val="00273726"/>
    <w:rsid w:val="00287662"/>
    <w:rsid w:val="002A29E3"/>
    <w:rsid w:val="002F020C"/>
    <w:rsid w:val="003205C3"/>
    <w:rsid w:val="00327B1D"/>
    <w:rsid w:val="00346085"/>
    <w:rsid w:val="00352C84"/>
    <w:rsid w:val="00361823"/>
    <w:rsid w:val="00390973"/>
    <w:rsid w:val="003A37D1"/>
    <w:rsid w:val="003A657B"/>
    <w:rsid w:val="003B2E86"/>
    <w:rsid w:val="003D299E"/>
    <w:rsid w:val="003D3859"/>
    <w:rsid w:val="003D5EB6"/>
    <w:rsid w:val="003E477F"/>
    <w:rsid w:val="00431AC6"/>
    <w:rsid w:val="00475A3B"/>
    <w:rsid w:val="00497039"/>
    <w:rsid w:val="004A208B"/>
    <w:rsid w:val="004C0AB1"/>
    <w:rsid w:val="004F1B8F"/>
    <w:rsid w:val="004F63D3"/>
    <w:rsid w:val="005044D8"/>
    <w:rsid w:val="005050B2"/>
    <w:rsid w:val="00532E56"/>
    <w:rsid w:val="00565EA4"/>
    <w:rsid w:val="00573945"/>
    <w:rsid w:val="00574022"/>
    <w:rsid w:val="00583992"/>
    <w:rsid w:val="0058534B"/>
    <w:rsid w:val="00586F25"/>
    <w:rsid w:val="005A322C"/>
    <w:rsid w:val="005D382E"/>
    <w:rsid w:val="005E532F"/>
    <w:rsid w:val="005F1015"/>
    <w:rsid w:val="005F58F0"/>
    <w:rsid w:val="005F708B"/>
    <w:rsid w:val="006011AE"/>
    <w:rsid w:val="00630858"/>
    <w:rsid w:val="006364EE"/>
    <w:rsid w:val="00654112"/>
    <w:rsid w:val="0067074B"/>
    <w:rsid w:val="00680595"/>
    <w:rsid w:val="006B35C0"/>
    <w:rsid w:val="006B6011"/>
    <w:rsid w:val="006C24E1"/>
    <w:rsid w:val="00701F7F"/>
    <w:rsid w:val="00707410"/>
    <w:rsid w:val="00707633"/>
    <w:rsid w:val="00716524"/>
    <w:rsid w:val="00723660"/>
    <w:rsid w:val="00725735"/>
    <w:rsid w:val="00726C28"/>
    <w:rsid w:val="007447FE"/>
    <w:rsid w:val="00751FB7"/>
    <w:rsid w:val="00766335"/>
    <w:rsid w:val="007704C5"/>
    <w:rsid w:val="00781E29"/>
    <w:rsid w:val="00797F45"/>
    <w:rsid w:val="007B77EA"/>
    <w:rsid w:val="007E57EF"/>
    <w:rsid w:val="00814CF2"/>
    <w:rsid w:val="008275A1"/>
    <w:rsid w:val="008466ED"/>
    <w:rsid w:val="008554FD"/>
    <w:rsid w:val="00860400"/>
    <w:rsid w:val="00860FE3"/>
    <w:rsid w:val="00866547"/>
    <w:rsid w:val="00866820"/>
    <w:rsid w:val="00884B39"/>
    <w:rsid w:val="008A5FF9"/>
    <w:rsid w:val="008C46B3"/>
    <w:rsid w:val="008E7419"/>
    <w:rsid w:val="00930767"/>
    <w:rsid w:val="00950089"/>
    <w:rsid w:val="0095724E"/>
    <w:rsid w:val="00986DE3"/>
    <w:rsid w:val="009B71DC"/>
    <w:rsid w:val="009C410C"/>
    <w:rsid w:val="009D45E8"/>
    <w:rsid w:val="009D5664"/>
    <w:rsid w:val="009E2ABB"/>
    <w:rsid w:val="009F6CD2"/>
    <w:rsid w:val="00A20859"/>
    <w:rsid w:val="00A62744"/>
    <w:rsid w:val="00A947AF"/>
    <w:rsid w:val="00AB1363"/>
    <w:rsid w:val="00AC1112"/>
    <w:rsid w:val="00AC3215"/>
    <w:rsid w:val="00AC3B81"/>
    <w:rsid w:val="00AD2A22"/>
    <w:rsid w:val="00AD76BD"/>
    <w:rsid w:val="00B3797F"/>
    <w:rsid w:val="00B428CB"/>
    <w:rsid w:val="00B67A57"/>
    <w:rsid w:val="00BB182B"/>
    <w:rsid w:val="00BB670B"/>
    <w:rsid w:val="00BE1C82"/>
    <w:rsid w:val="00BF7EA3"/>
    <w:rsid w:val="00C118AF"/>
    <w:rsid w:val="00C5024F"/>
    <w:rsid w:val="00C73815"/>
    <w:rsid w:val="00C97D13"/>
    <w:rsid w:val="00CA1EEE"/>
    <w:rsid w:val="00CA5183"/>
    <w:rsid w:val="00CB33EE"/>
    <w:rsid w:val="00CC1653"/>
    <w:rsid w:val="00CF0737"/>
    <w:rsid w:val="00CF226E"/>
    <w:rsid w:val="00D461CA"/>
    <w:rsid w:val="00D612FB"/>
    <w:rsid w:val="00D812DD"/>
    <w:rsid w:val="00D874A8"/>
    <w:rsid w:val="00D87B75"/>
    <w:rsid w:val="00D94B2C"/>
    <w:rsid w:val="00DC5341"/>
    <w:rsid w:val="00DC7CCD"/>
    <w:rsid w:val="00E23582"/>
    <w:rsid w:val="00E2736C"/>
    <w:rsid w:val="00E31403"/>
    <w:rsid w:val="00E3782D"/>
    <w:rsid w:val="00E80274"/>
    <w:rsid w:val="00E93872"/>
    <w:rsid w:val="00EA2586"/>
    <w:rsid w:val="00EA3A43"/>
    <w:rsid w:val="00ED1869"/>
    <w:rsid w:val="00EE2B70"/>
    <w:rsid w:val="00EF3E2E"/>
    <w:rsid w:val="00F014AF"/>
    <w:rsid w:val="00F27087"/>
    <w:rsid w:val="00F301F4"/>
    <w:rsid w:val="00F418E7"/>
    <w:rsid w:val="00F50A2F"/>
    <w:rsid w:val="00F545D1"/>
    <w:rsid w:val="00F71A5A"/>
    <w:rsid w:val="00F73A8B"/>
    <w:rsid w:val="00FA2C62"/>
    <w:rsid w:val="00FA3770"/>
    <w:rsid w:val="00FD53FD"/>
    <w:rsid w:val="00FE01F6"/>
    <w:rsid w:val="00FE1DBC"/>
    <w:rsid w:val="00FF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17A794D"/>
  <w14:defaultImageDpi w14:val="300"/>
  <w15:docId w15:val="{041C4626-8F8B-40C3-91A3-4A1F2BDB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1FB7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51FB7"/>
  </w:style>
  <w:style w:type="paragraph" w:styleId="Fuzeile">
    <w:name w:val="footer"/>
    <w:basedOn w:val="Standard"/>
    <w:link w:val="FuzeileZchn"/>
    <w:uiPriority w:val="99"/>
    <w:unhideWhenUsed/>
    <w:rsid w:val="00751FB7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51FB7"/>
  </w:style>
  <w:style w:type="table" w:styleId="Tabellenraster">
    <w:name w:val="Table Grid"/>
    <w:basedOn w:val="NormaleTabelle"/>
    <w:uiPriority w:val="59"/>
    <w:rsid w:val="00751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382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382E"/>
    <w:rPr>
      <w:rFonts w:ascii="Lucida Grande" w:hAnsi="Lucida Grande" w:cs="Lucida Grande"/>
      <w:sz w:val="18"/>
      <w:szCs w:val="18"/>
    </w:rPr>
  </w:style>
  <w:style w:type="character" w:styleId="Zeilennummer">
    <w:name w:val="line number"/>
    <w:basedOn w:val="Absatz-Standardschriftart"/>
    <w:uiPriority w:val="99"/>
    <w:semiHidden/>
    <w:unhideWhenUsed/>
    <w:rsid w:val="00327B1D"/>
  </w:style>
  <w:style w:type="character" w:styleId="Platzhaltertext">
    <w:name w:val="Placeholder Text"/>
    <w:basedOn w:val="Absatz-Standardschriftart"/>
    <w:uiPriority w:val="99"/>
    <w:semiHidden/>
    <w:rsid w:val="008E7419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043105"/>
  </w:style>
  <w:style w:type="paragraph" w:styleId="Listenabsatz">
    <w:name w:val="List Paragraph"/>
    <w:basedOn w:val="Standard"/>
    <w:uiPriority w:val="34"/>
    <w:qFormat/>
    <w:rsid w:val="006C24E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C24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7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o1001\Documents\Benutzerdefinierte%20Office-Vorlagen\briefbogen_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D791AB-C479-4B94-A1C2-042BA508E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briefbogen_RM</Template>
  <TotalTime>0</TotalTime>
  <Pages>1</Pages>
  <Words>53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bfg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Schlichtig, Daniela</dc:creator>
  <cp:keywords/>
  <dc:description/>
  <cp:lastModifiedBy>Ditze, Laura</cp:lastModifiedBy>
  <cp:revision>39</cp:revision>
  <cp:lastPrinted>2019-06-17T14:17:00Z</cp:lastPrinted>
  <dcterms:created xsi:type="dcterms:W3CDTF">2019-01-29T10:28:00Z</dcterms:created>
  <dcterms:modified xsi:type="dcterms:W3CDTF">2019-11-28T09:23:00Z</dcterms:modified>
</cp:coreProperties>
</file>